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CAAA7" w14:textId="24780A84" w:rsidR="00BC4894" w:rsidRPr="00E55330" w:rsidRDefault="00CF0BBA" w:rsidP="0082410E">
      <w:pPr>
        <w:pStyle w:val="H1-English"/>
      </w:pPr>
      <w:r>
        <w:t xml:space="preserve">Community </w:t>
      </w:r>
      <w:r w:rsidR="00135FDA">
        <w:t>Update</w:t>
      </w:r>
    </w:p>
    <w:p w14:paraId="718B7A6B" w14:textId="08079B66" w:rsidR="00BC4894" w:rsidRDefault="00CF0BBA" w:rsidP="0082410E">
      <w:pPr>
        <w:pStyle w:val="H1-TeReo"/>
        <w:rPr>
          <w:rFonts w:cs="Söhne"/>
        </w:rPr>
      </w:pPr>
      <w:r>
        <w:t xml:space="preserve">Meeting agenda </w:t>
      </w:r>
      <w:r w:rsidR="00BC4894" w:rsidRPr="00D22C91">
        <w:rPr>
          <w:rFonts w:cs="Söhne"/>
        </w:rPr>
        <w:t xml:space="preserve"> </w:t>
      </w:r>
    </w:p>
    <w:p w14:paraId="0EE44C17" w14:textId="77777777" w:rsidR="009715C0" w:rsidRDefault="009715C0" w:rsidP="009715C0"/>
    <w:p w14:paraId="6747D383" w14:textId="77777777" w:rsidR="009715C0" w:rsidRPr="009715C0" w:rsidRDefault="009715C0" w:rsidP="009715C0"/>
    <w:p w14:paraId="44DFB977" w14:textId="406F2DB0" w:rsidR="00FC51FC" w:rsidRDefault="00CF0BBA" w:rsidP="00BB73B6">
      <w:pPr>
        <w:pStyle w:val="Intro"/>
        <w:sectPr w:rsidR="00FC51FC" w:rsidSect="00755B1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856" w:right="1134" w:bottom="1134" w:left="1134" w:header="709" w:footer="709" w:gutter="0"/>
          <w:pgNumType w:start="1"/>
          <w:cols w:space="710"/>
          <w:titlePg/>
          <w:docGrid w:linePitch="360"/>
        </w:sectPr>
      </w:pPr>
      <w:r w:rsidRPr="00B400AB">
        <w:t xml:space="preserve">Thursday </w:t>
      </w:r>
      <w:r w:rsidR="00B73465">
        <w:t>6 June</w:t>
      </w:r>
      <w:r w:rsidR="00050946">
        <w:t xml:space="preserve"> </w:t>
      </w:r>
      <w:r w:rsidR="00312A23" w:rsidRPr="00B400AB">
        <w:t xml:space="preserve">| </w:t>
      </w:r>
      <w:r w:rsidR="00B73465">
        <w:t>RSA Devonport</w:t>
      </w:r>
    </w:p>
    <w:p w14:paraId="55DAEDA9" w14:textId="77777777" w:rsidR="006359CC" w:rsidRPr="008127FE" w:rsidRDefault="006359CC" w:rsidP="008127FE">
      <w:pPr>
        <w:rPr>
          <w:rFonts w:ascii="Söhne Kräftig" w:hAnsi="Söhne Kräftig" w:cs="Söhne Kräftig"/>
          <w:color w:val="000000"/>
          <w:spacing w:val="-2"/>
          <w:kern w:val="0"/>
          <w:sz w:val="18"/>
          <w:szCs w:val="18"/>
          <w:lang w:val="en-GB"/>
        </w:rPr>
        <w:sectPr w:rsidR="006359CC" w:rsidRPr="008127FE" w:rsidSect="003937B0">
          <w:type w:val="continuous"/>
          <w:pgSz w:w="11906" w:h="16838"/>
          <w:pgMar w:top="2856" w:right="1134" w:bottom="1134" w:left="1134" w:header="709" w:footer="709" w:gutter="0"/>
          <w:cols w:num="2" w:space="710" w:equalWidth="0">
            <w:col w:w="2574" w:space="710"/>
            <w:col w:w="6354"/>
          </w:cols>
          <w:titlePg/>
          <w:docGrid w:linePitch="360"/>
        </w:sectPr>
      </w:pPr>
    </w:p>
    <w:p w14:paraId="34BFE298" w14:textId="77777777" w:rsidR="008D2346" w:rsidRPr="00AA6DC4" w:rsidRDefault="008D2346" w:rsidP="008D2346">
      <w:pPr>
        <w:pStyle w:val="BodyCopy"/>
      </w:pPr>
    </w:p>
    <w:tbl>
      <w:tblPr>
        <w:tblStyle w:val="ListTable1Light"/>
        <w:tblW w:w="9208" w:type="dxa"/>
        <w:tblLook w:val="04A0" w:firstRow="1" w:lastRow="0" w:firstColumn="1" w:lastColumn="0" w:noHBand="0" w:noVBand="1"/>
      </w:tblPr>
      <w:tblGrid>
        <w:gridCol w:w="2166"/>
        <w:gridCol w:w="4780"/>
        <w:gridCol w:w="2262"/>
      </w:tblGrid>
      <w:tr w:rsidR="008D2346" w:rsidRPr="008D2346" w14:paraId="043D1134" w14:textId="77777777" w:rsidTr="4EE12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4064AB9F" w14:textId="77777777" w:rsidR="008D2346" w:rsidRPr="008D2346" w:rsidRDefault="008D2346">
            <w:pPr>
              <w:rPr>
                <w:rFonts w:ascii="Söhne Kräftig" w:hAnsi="Söhne Kräftig" w:cs="Arial"/>
                <w:b w:val="0"/>
                <w:bCs w:val="0"/>
              </w:rPr>
            </w:pPr>
            <w:r w:rsidRPr="008D2346">
              <w:rPr>
                <w:rFonts w:ascii="Söhne Kräftig" w:hAnsi="Söhne Kräftig" w:cs="Arial"/>
                <w:b w:val="0"/>
                <w:bCs w:val="0"/>
              </w:rPr>
              <w:t>TIMING</w:t>
            </w:r>
          </w:p>
        </w:tc>
        <w:tc>
          <w:tcPr>
            <w:tcW w:w="4780" w:type="dxa"/>
          </w:tcPr>
          <w:p w14:paraId="7118DAC2" w14:textId="77777777" w:rsidR="008D2346" w:rsidRPr="008D2346" w:rsidRDefault="008D23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öhne Kräftig" w:hAnsi="Söhne Kräftig" w:cs="Arial"/>
                <w:b w:val="0"/>
                <w:bCs w:val="0"/>
              </w:rPr>
            </w:pPr>
            <w:r w:rsidRPr="008D2346">
              <w:rPr>
                <w:rFonts w:ascii="Söhne Kräftig" w:hAnsi="Söhne Kräftig" w:cs="Arial"/>
                <w:b w:val="0"/>
                <w:bCs w:val="0"/>
              </w:rPr>
              <w:t>AGENDA ITEM</w:t>
            </w:r>
          </w:p>
        </w:tc>
        <w:tc>
          <w:tcPr>
            <w:tcW w:w="2262" w:type="dxa"/>
          </w:tcPr>
          <w:p w14:paraId="618D492C" w14:textId="77777777" w:rsidR="008D2346" w:rsidRPr="008D2346" w:rsidRDefault="008D23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öhne Kräftig" w:hAnsi="Söhne Kräftig" w:cs="Arial"/>
                <w:b w:val="0"/>
                <w:bCs w:val="0"/>
              </w:rPr>
            </w:pPr>
            <w:r w:rsidRPr="008D2346">
              <w:rPr>
                <w:rFonts w:ascii="Söhne Kräftig" w:hAnsi="Söhne Kräftig" w:cs="Arial"/>
                <w:b w:val="0"/>
                <w:bCs w:val="0"/>
              </w:rPr>
              <w:t>OWNER</w:t>
            </w:r>
          </w:p>
        </w:tc>
      </w:tr>
      <w:tr w:rsidR="008D2346" w:rsidRPr="008D2346" w14:paraId="4670D7D9" w14:textId="77777777" w:rsidTr="4EE1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35C9A0CD" w14:textId="77777777" w:rsidR="008D2346" w:rsidRPr="008D2346" w:rsidRDefault="008D2346">
            <w:pPr>
              <w:spacing w:before="120"/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D2346"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  <w:t>5:30pm</w:t>
            </w:r>
          </w:p>
        </w:tc>
        <w:tc>
          <w:tcPr>
            <w:tcW w:w="4780" w:type="dxa"/>
          </w:tcPr>
          <w:p w14:paraId="132AB90F" w14:textId="77777777" w:rsidR="008D2346" w:rsidRPr="008D2346" w:rsidRDefault="008D234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Kräftig" w:hAnsi="Söhne Kräftig" w:cs="Arial"/>
                <w:color w:val="000000" w:themeColor="text1"/>
                <w:sz w:val="22"/>
                <w:szCs w:val="22"/>
              </w:rPr>
            </w:pPr>
            <w:r w:rsidRPr="008D2346">
              <w:rPr>
                <w:rFonts w:ascii="Söhne Kräftig" w:hAnsi="Söhne Kräftig" w:cs="Arial"/>
                <w:color w:val="000000" w:themeColor="text1"/>
                <w:sz w:val="22"/>
                <w:szCs w:val="22"/>
              </w:rPr>
              <w:t>Welcome</w:t>
            </w:r>
          </w:p>
        </w:tc>
        <w:tc>
          <w:tcPr>
            <w:tcW w:w="2262" w:type="dxa"/>
          </w:tcPr>
          <w:p w14:paraId="690A2D18" w14:textId="77777777" w:rsidR="008D2346" w:rsidRPr="008D2346" w:rsidRDefault="008D2346">
            <w:pPr>
              <w:spacing w:before="12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32"/>
              </w:rPr>
            </w:pPr>
          </w:p>
        </w:tc>
      </w:tr>
      <w:tr w:rsidR="008D2346" w:rsidRPr="008D2346" w14:paraId="6340B2F0" w14:textId="77777777" w:rsidTr="4EE129E6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72156969" w14:textId="77777777" w:rsidR="008D2346" w:rsidRPr="008D2346" w:rsidRDefault="008D2346">
            <w:pPr>
              <w:spacing w:before="120"/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D2346"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  <w:t>5:35pm</w:t>
            </w:r>
          </w:p>
        </w:tc>
        <w:tc>
          <w:tcPr>
            <w:tcW w:w="4780" w:type="dxa"/>
          </w:tcPr>
          <w:p w14:paraId="5F13B780" w14:textId="77D0B9B3" w:rsidR="008D2346" w:rsidRPr="00050946" w:rsidRDefault="008D2346" w:rsidP="4EE129E6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  <w:r w:rsidRPr="4EE129E6">
              <w:rPr>
                <w:rFonts w:ascii="Söhne Kräftig" w:hAnsi="Söhne Kräftig" w:cs="Arial"/>
                <w:color w:val="000000" w:themeColor="text1"/>
                <w:sz w:val="22"/>
                <w:szCs w:val="22"/>
              </w:rPr>
              <w:t>General Business Update</w:t>
            </w:r>
          </w:p>
          <w:p w14:paraId="48B6C44A" w14:textId="71E2ED9D" w:rsidR="008D2346" w:rsidRPr="005D720B" w:rsidRDefault="005D720B" w:rsidP="00BC523B">
            <w:pPr>
              <w:pStyle w:val="ListParagraph"/>
              <w:numPr>
                <w:ilvl w:val="0"/>
                <w:numId w:val="10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  <w:r w:rsidRPr="005D720B"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  <w:t>General port update</w:t>
            </w:r>
          </w:p>
          <w:p w14:paraId="6D294EB8" w14:textId="69513C9F" w:rsidR="00B746B0" w:rsidRPr="00865E96" w:rsidRDefault="003A268A" w:rsidP="00843B5A">
            <w:pPr>
              <w:pStyle w:val="ListParagraph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  <w:r w:rsidRPr="00865E96"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62" w:type="dxa"/>
          </w:tcPr>
          <w:p w14:paraId="33503E65" w14:textId="43F871AB" w:rsidR="00BC523B" w:rsidRDefault="00843B5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  <w:r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  <w:t>Andrew Clark</w:t>
            </w:r>
          </w:p>
          <w:p w14:paraId="2B473587" w14:textId="77777777" w:rsidR="00BC523B" w:rsidRDefault="00BC523B" w:rsidP="00BC523B">
            <w:pPr>
              <w:spacing w:before="120"/>
              <w:ind w:left="-48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</w:p>
          <w:p w14:paraId="03ABC551" w14:textId="77777777" w:rsidR="00EC3D90" w:rsidRDefault="00EC3D9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</w:p>
          <w:p w14:paraId="64BDDFD4" w14:textId="1C496099" w:rsidR="00EC3D90" w:rsidRPr="008D2346" w:rsidRDefault="00EC3D9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</w:p>
        </w:tc>
      </w:tr>
      <w:tr w:rsidR="008D2346" w:rsidRPr="008D2346" w14:paraId="19E6E9DA" w14:textId="77777777" w:rsidTr="4EE1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441D82BF" w14:textId="28FA1144" w:rsidR="008D2346" w:rsidRPr="00AA1F32" w:rsidRDefault="008D2346" w:rsidP="00B25EA3">
            <w:pPr>
              <w:pStyle w:val="Heading1"/>
              <w:rPr>
                <w:rFonts w:ascii="Söhne Kräftig" w:hAnsi="Söhne Kräftig"/>
                <w:b w:val="0"/>
                <w:bCs w:val="0"/>
                <w:sz w:val="22"/>
                <w:szCs w:val="22"/>
              </w:rPr>
            </w:pPr>
            <w:r w:rsidRPr="00AA1F32">
              <w:rPr>
                <w:rFonts w:ascii="Söhne Kräftig" w:hAnsi="Söhne Kräftig"/>
                <w:b w:val="0"/>
                <w:bCs w:val="0"/>
                <w:color w:val="auto"/>
                <w:sz w:val="22"/>
                <w:szCs w:val="22"/>
              </w:rPr>
              <w:t>6:</w:t>
            </w:r>
            <w:r w:rsidR="752DB5DB" w:rsidRPr="00AA1F32">
              <w:rPr>
                <w:rFonts w:ascii="Söhne Kräftig" w:hAnsi="Söhne Kräftig"/>
                <w:b w:val="0"/>
                <w:bCs w:val="0"/>
                <w:color w:val="auto"/>
                <w:sz w:val="22"/>
                <w:szCs w:val="22"/>
              </w:rPr>
              <w:t>00</w:t>
            </w:r>
            <w:r w:rsidRPr="00AA1F32">
              <w:rPr>
                <w:rFonts w:ascii="Söhne Kräftig" w:hAnsi="Söhne Kräftig"/>
                <w:b w:val="0"/>
                <w:bCs w:val="0"/>
                <w:color w:val="auto"/>
                <w:sz w:val="22"/>
                <w:szCs w:val="22"/>
              </w:rPr>
              <w:t xml:space="preserve">pm </w:t>
            </w:r>
          </w:p>
        </w:tc>
        <w:tc>
          <w:tcPr>
            <w:tcW w:w="4780" w:type="dxa"/>
          </w:tcPr>
          <w:p w14:paraId="41575F9F" w14:textId="3F1043F0" w:rsidR="008D2346" w:rsidRPr="00A461CB" w:rsidRDefault="009061BA" w:rsidP="017208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Leicht" w:hAnsi="Söhne Leicht"/>
                <w:sz w:val="22"/>
                <w:szCs w:val="22"/>
              </w:rPr>
            </w:pPr>
            <w:r>
              <w:br/>
            </w:r>
            <w:r w:rsidR="38D76DFB" w:rsidRPr="3E9D09DA">
              <w:rPr>
                <w:rFonts w:ascii="Söhne Kräftig" w:hAnsi="Söhne Kräftig"/>
                <w:sz w:val="22"/>
                <w:szCs w:val="22"/>
              </w:rPr>
              <w:t>Infrastructure</w:t>
            </w:r>
            <w:r w:rsidR="00AA2496">
              <w:rPr>
                <w:rFonts w:ascii="Söhne Kräftig" w:hAnsi="Söhne Kräftig"/>
                <w:sz w:val="22"/>
                <w:szCs w:val="22"/>
              </w:rPr>
              <w:t xml:space="preserve"> </w:t>
            </w:r>
            <w:r w:rsidR="008D2346" w:rsidRPr="0172083A">
              <w:rPr>
                <w:rFonts w:ascii="Söhne Kräftig" w:hAnsi="Söhne Kräftig"/>
                <w:sz w:val="22"/>
                <w:szCs w:val="22"/>
              </w:rPr>
              <w:t>Update</w:t>
            </w:r>
            <w:r w:rsidR="008D2346" w:rsidRPr="0172083A">
              <w:rPr>
                <w:rFonts w:ascii="Söhne Leicht" w:hAnsi="Söhne Leicht"/>
                <w:b/>
                <w:bCs/>
                <w:sz w:val="22"/>
                <w:szCs w:val="22"/>
              </w:rPr>
              <w:t xml:space="preserve"> </w:t>
            </w:r>
            <w:r w:rsidR="00050946">
              <w:t xml:space="preserve"> </w:t>
            </w:r>
            <w:r w:rsidR="00050946">
              <w:br/>
              <w:t xml:space="preserve">      </w:t>
            </w:r>
          </w:p>
        </w:tc>
        <w:tc>
          <w:tcPr>
            <w:tcW w:w="2262" w:type="dxa"/>
          </w:tcPr>
          <w:p w14:paraId="4FFC376B" w14:textId="7664E993" w:rsidR="008D2346" w:rsidRPr="008D2346" w:rsidDel="008E49DC" w:rsidRDefault="006D2B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  <w:r>
              <w:br/>
            </w:r>
            <w:r w:rsidR="599EBBC9" w:rsidRPr="3E9D09DA"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  <w:t>Alistair Kirk</w:t>
            </w:r>
          </w:p>
        </w:tc>
      </w:tr>
      <w:tr w:rsidR="002C302A" w:rsidRPr="008D2346" w14:paraId="54180895" w14:textId="77777777" w:rsidTr="4EE129E6">
        <w:trPr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09BA0DEE" w14:textId="40867AC6" w:rsidR="00A461CB" w:rsidRPr="00F71971" w:rsidRDefault="00F71971" w:rsidP="00A461CB">
            <w:pPr>
              <w:spacing w:before="240"/>
              <w:rPr>
                <w:rFonts w:ascii="Söhne Leicht" w:hAnsi="Söhne Leicht" w:cs="Arial"/>
                <w:b w:val="0"/>
                <w:color w:val="000000" w:themeColor="text1"/>
                <w:sz w:val="22"/>
                <w:szCs w:val="22"/>
              </w:rPr>
            </w:pPr>
            <w:r w:rsidRPr="00F71971">
              <w:rPr>
                <w:rFonts w:ascii="Söhne Leicht" w:hAnsi="Söhne Leicht" w:cs="Arial"/>
                <w:b w:val="0"/>
                <w:color w:val="000000" w:themeColor="text1"/>
                <w:sz w:val="22"/>
                <w:szCs w:val="22"/>
              </w:rPr>
              <w:t>6:45pm</w:t>
            </w:r>
          </w:p>
        </w:tc>
        <w:tc>
          <w:tcPr>
            <w:tcW w:w="4780" w:type="dxa"/>
          </w:tcPr>
          <w:p w14:paraId="607F1B66" w14:textId="77777777" w:rsidR="00E82013" w:rsidRDefault="00F71971" w:rsidP="00A86DEA">
            <w:pPr>
              <w:spacing w:before="240"/>
              <w:ind w:right="-9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</w:pPr>
            <w:r w:rsidRPr="00F71971"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  <w:t xml:space="preserve">Any other business                </w:t>
            </w:r>
            <w:r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  <w:t xml:space="preserve">                         </w:t>
            </w:r>
          </w:p>
          <w:p w14:paraId="41B52267" w14:textId="6749D181" w:rsidR="0036529F" w:rsidRPr="00F71971" w:rsidRDefault="00F71971" w:rsidP="00A86DEA">
            <w:pPr>
              <w:spacing w:before="240"/>
              <w:ind w:right="-9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</w:pPr>
            <w:r w:rsidRPr="00F71971"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2262" w:type="dxa"/>
          </w:tcPr>
          <w:p w14:paraId="5CCB88C5" w14:textId="16731CE3" w:rsidR="002C302A" w:rsidRDefault="00843B5A" w:rsidP="00A461C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  <w:t>Andrew Clark</w:t>
            </w:r>
          </w:p>
          <w:p w14:paraId="5CF59312" w14:textId="5BA5F99A" w:rsidR="001B7DD1" w:rsidRPr="00E5172C" w:rsidRDefault="001B7DD1" w:rsidP="00A461CB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öhne Leicht" w:hAnsi="Söhne Leicht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8D2346" w:rsidRPr="008D2346" w14:paraId="0CAD469F" w14:textId="77777777" w:rsidTr="4EE1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</w:tcPr>
          <w:p w14:paraId="6333F620" w14:textId="52464AB6" w:rsidR="008D2346" w:rsidRPr="008D2346" w:rsidRDefault="00E82013">
            <w:pPr>
              <w:spacing w:before="120"/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  <w:t>7:00</w:t>
            </w:r>
            <w:r w:rsidR="008D2346" w:rsidRPr="008D2346">
              <w:rPr>
                <w:rFonts w:ascii="Söhne Kräftig" w:hAnsi="Söhne Kräftig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pm </w:t>
            </w:r>
          </w:p>
        </w:tc>
        <w:tc>
          <w:tcPr>
            <w:tcW w:w="4780" w:type="dxa"/>
          </w:tcPr>
          <w:p w14:paraId="71862ADD" w14:textId="6E98C441" w:rsidR="008D2346" w:rsidRDefault="00E82013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Kräftig" w:hAnsi="Söhne Kräftig" w:cs="Arial"/>
                <w:color w:val="000000" w:themeColor="text1"/>
                <w:sz w:val="22"/>
                <w:szCs w:val="22"/>
              </w:rPr>
            </w:pPr>
            <w:r>
              <w:rPr>
                <w:rFonts w:ascii="Söhne Kräftig" w:hAnsi="Söhne Kräftig" w:cs="Arial"/>
                <w:color w:val="000000" w:themeColor="text1"/>
                <w:sz w:val="22"/>
                <w:szCs w:val="22"/>
              </w:rPr>
              <w:t>Close</w:t>
            </w:r>
          </w:p>
          <w:p w14:paraId="5B761EA9" w14:textId="26A9B90C" w:rsidR="00F60B4C" w:rsidRPr="00A86DEA" w:rsidRDefault="00F60B4C" w:rsidP="00A86DEA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Leicht" w:hAnsi="Söhne Leicht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2" w:type="dxa"/>
          </w:tcPr>
          <w:p w14:paraId="5D832EF5" w14:textId="4DC50FC3" w:rsidR="008D2346" w:rsidRPr="008D2346" w:rsidRDefault="008D2346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öhne Leicht" w:hAnsi="Söhne Leicht" w:cs="Arial"/>
                <w:color w:val="000000" w:themeColor="text1"/>
                <w:sz w:val="22"/>
                <w:szCs w:val="22"/>
              </w:rPr>
            </w:pPr>
          </w:p>
        </w:tc>
      </w:tr>
    </w:tbl>
    <w:p w14:paraId="6E7AFE87" w14:textId="77777777" w:rsidR="008D2346" w:rsidRDefault="008D2346" w:rsidP="008D2346">
      <w:pPr>
        <w:pStyle w:val="BodyText"/>
        <w:rPr>
          <w:rFonts w:cs="Arial"/>
          <w:noProof/>
          <w:szCs w:val="20"/>
          <w:lang w:eastAsia="en-NZ"/>
        </w:rPr>
      </w:pPr>
      <w:r w:rsidRPr="00F81DBF">
        <w:rPr>
          <w:rFonts w:cs="Arial"/>
          <w:noProof/>
          <w:szCs w:val="20"/>
          <w:lang w:eastAsia="en-NZ"/>
        </w:rPr>
        <w:t xml:space="preserve"> </w:t>
      </w:r>
    </w:p>
    <w:p w14:paraId="4ADC47A8" w14:textId="76C7F11E" w:rsidR="00A04A63" w:rsidRPr="00AA1F32" w:rsidRDefault="00E5172C" w:rsidP="00A04A63">
      <w:pPr>
        <w:rPr>
          <w:rFonts w:ascii="Söhne Kräftig" w:hAnsi="Söhne Kräftig"/>
          <w:sz w:val="22"/>
          <w:szCs w:val="22"/>
          <w:lang w:val="en-US"/>
        </w:rPr>
      </w:pPr>
      <w:r w:rsidRPr="00AA1F32">
        <w:rPr>
          <w:rFonts w:ascii="Söhne Kräftig" w:hAnsi="Söhne Kräftig"/>
          <w:sz w:val="22"/>
          <w:szCs w:val="22"/>
          <w:lang w:val="en-US"/>
        </w:rPr>
        <w:t xml:space="preserve"> </w:t>
      </w:r>
      <w:r w:rsidR="00765125" w:rsidRPr="00AA1F32">
        <w:rPr>
          <w:rFonts w:ascii="Söhne Kräftig" w:hAnsi="Söhne Kräftig"/>
          <w:sz w:val="22"/>
          <w:szCs w:val="22"/>
          <w:lang w:val="en-US"/>
        </w:rPr>
        <w:t xml:space="preserve">                                                                          </w:t>
      </w:r>
      <w:r w:rsidR="00AA1F32">
        <w:rPr>
          <w:rFonts w:ascii="Söhne Kräftig" w:hAnsi="Söhne Kräftig"/>
          <w:sz w:val="22"/>
          <w:szCs w:val="22"/>
          <w:lang w:val="en-US"/>
        </w:rPr>
        <w:t xml:space="preserve">        </w:t>
      </w:r>
    </w:p>
    <w:sectPr w:rsidR="00A04A63" w:rsidRPr="00AA1F32" w:rsidSect="003937B0">
      <w:type w:val="continuous"/>
      <w:pgSz w:w="11906" w:h="16838"/>
      <w:pgMar w:top="1440" w:right="1440" w:bottom="1440" w:left="144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FBAFC" w14:textId="77777777" w:rsidR="00DF584D" w:rsidRDefault="00DF584D" w:rsidP="00A04A63">
      <w:r>
        <w:separator/>
      </w:r>
    </w:p>
  </w:endnote>
  <w:endnote w:type="continuationSeparator" w:id="0">
    <w:p w14:paraId="3313D175" w14:textId="77777777" w:rsidR="00DF584D" w:rsidRDefault="00DF584D" w:rsidP="00A04A63">
      <w:r>
        <w:continuationSeparator/>
      </w:r>
    </w:p>
  </w:endnote>
  <w:endnote w:type="continuationNotice" w:id="1">
    <w:p w14:paraId="1EE29ECE" w14:textId="77777777" w:rsidR="00DF584D" w:rsidRDefault="00DF5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CD5836-B275-413D-9E26-76483DA373AC}"/>
    <w:embedBold r:id="rId2" w:fontKey="{939BC706-BC86-44A7-B397-9BEF5DEE0A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D320AE8-D29F-483E-BE62-FAABA9D7FDD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öhne Leicht">
    <w:panose1 w:val="020B0303030202060203"/>
    <w:charset w:val="00"/>
    <w:family w:val="swiss"/>
    <w:pitch w:val="variable"/>
    <w:sig w:usb0="20000007" w:usb1="10000001" w:usb2="00000000" w:usb3="00000000" w:csb0="00000193" w:csb1="00000000"/>
    <w:embedRegular r:id="rId4" w:fontKey="{F7C4D9FD-AEC1-4352-8CAD-7320A5C821BB}"/>
    <w:embedBold r:id="rId5" w:fontKey="{8A5F3F65-5A97-49EF-997E-F44B8E48EAB5}"/>
  </w:font>
  <w:font w:name="Söhne Kräftig">
    <w:panose1 w:val="020B0603030202060203"/>
    <w:charset w:val="00"/>
    <w:family w:val="swiss"/>
    <w:pitch w:val="variable"/>
    <w:sig w:usb0="20000007" w:usb1="10000001" w:usb2="00000000" w:usb3="00000000" w:csb0="00000193" w:csb1="00000000"/>
    <w:embedRegular r:id="rId6" w:fontKey="{6DAB0120-6B3B-452E-AFA1-267A52E89AB6}"/>
  </w:font>
  <w:font w:name="Söhne">
    <w:panose1 w:val="020B0803030202060203"/>
    <w:charset w:val="00"/>
    <w:family w:val="swiss"/>
    <w:pitch w:val="variable"/>
    <w:sig w:usb0="20000007" w:usb1="10000001" w:usb2="00000000" w:usb3="00000000" w:csb0="00000193" w:csb1="00000000"/>
    <w:embedRegular r:id="rId7" w:fontKey="{FA1382CA-3B73-43C0-AD06-2C07BE49C286}"/>
    <w:embedBold r:id="rId8" w:fontKey="{2AE7D614-337A-4E17-9DFF-92217420D26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9445602"/>
      <w:docPartObj>
        <w:docPartGallery w:val="Page Numbers (Bottom of Page)"/>
        <w:docPartUnique/>
      </w:docPartObj>
    </w:sdtPr>
    <w:sdtContent>
      <w:p w14:paraId="08EB1DCE" w14:textId="77777777" w:rsidR="00207D96" w:rsidRDefault="00207D9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E31F49" w14:textId="77777777" w:rsidR="00BA4EAD" w:rsidRDefault="00BA4EAD" w:rsidP="00207D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Söhne Leicht" w:hAnsi="Söhne Leicht"/>
        <w:sz w:val="16"/>
        <w:szCs w:val="16"/>
      </w:rPr>
      <w:id w:val="2025210091"/>
      <w:docPartObj>
        <w:docPartGallery w:val="Page Numbers (Bottom of Page)"/>
        <w:docPartUnique/>
      </w:docPartObj>
    </w:sdtPr>
    <w:sdtContent>
      <w:p w14:paraId="2692FAE5" w14:textId="77777777" w:rsidR="00207D96" w:rsidRPr="00207D96" w:rsidRDefault="00207D96">
        <w:pPr>
          <w:pStyle w:val="Footer"/>
          <w:framePr w:wrap="none" w:vAnchor="text" w:hAnchor="margin" w:xAlign="right" w:y="1"/>
          <w:rPr>
            <w:rStyle w:val="PageNumber"/>
            <w:rFonts w:ascii="Söhne Leicht" w:hAnsi="Söhne Leicht"/>
            <w:sz w:val="16"/>
            <w:szCs w:val="16"/>
          </w:rPr>
        </w:pP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begin"/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instrText xml:space="preserve"> PAGE </w:instrTex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separate"/>
        </w:r>
        <w:r w:rsidRPr="00207D96">
          <w:rPr>
            <w:rStyle w:val="PageNumber"/>
            <w:rFonts w:ascii="Söhne Leicht" w:hAnsi="Söhne Leicht"/>
            <w:noProof/>
            <w:sz w:val="16"/>
            <w:szCs w:val="16"/>
          </w:rPr>
          <w:t>1</w: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end"/>
        </w:r>
      </w:p>
    </w:sdtContent>
  </w:sdt>
  <w:p w14:paraId="6FAFDEE8" w14:textId="77777777" w:rsidR="00BA4EAD" w:rsidRPr="00D87FE7" w:rsidRDefault="00D87FE7" w:rsidP="00207D96">
    <w:pPr>
      <w:pStyle w:val="Footer"/>
      <w:ind w:right="360"/>
      <w:rPr>
        <w:rFonts w:ascii="Söhne Leicht" w:hAnsi="Söhne Leicht"/>
        <w:sz w:val="16"/>
        <w:szCs w:val="16"/>
        <w:lang w:val="en-US"/>
      </w:rPr>
    </w:pPr>
    <w:r w:rsidRPr="00D87FE7">
      <w:rPr>
        <w:rFonts w:ascii="Söhne Leicht" w:hAnsi="Söhne Leicht"/>
        <w:sz w:val="16"/>
        <w:szCs w:val="16"/>
        <w:lang w:val="en-US"/>
      </w:rPr>
      <w:t>Document Title | Date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7DBFA" w14:textId="77777777" w:rsidR="003937B0" w:rsidRDefault="003937B0">
    <w:pPr>
      <w:pStyle w:val="Footer"/>
    </w:pPr>
  </w:p>
  <w:sdt>
    <w:sdtPr>
      <w:rPr>
        <w:rStyle w:val="PageNumber"/>
        <w:rFonts w:ascii="Söhne Leicht" w:hAnsi="Söhne Leicht"/>
        <w:sz w:val="16"/>
        <w:szCs w:val="16"/>
      </w:rPr>
      <w:id w:val="1176928532"/>
      <w:docPartObj>
        <w:docPartGallery w:val="Page Numbers (Bottom of Page)"/>
        <w:docPartUnique/>
      </w:docPartObj>
    </w:sdtPr>
    <w:sdtContent>
      <w:p w14:paraId="571ECBBA" w14:textId="77777777" w:rsidR="003937B0" w:rsidRPr="00207D96" w:rsidRDefault="003937B0" w:rsidP="003937B0">
        <w:pPr>
          <w:pStyle w:val="Footer"/>
          <w:framePr w:wrap="none" w:vAnchor="text" w:hAnchor="margin" w:xAlign="right" w:y="1"/>
          <w:rPr>
            <w:rStyle w:val="PageNumber"/>
            <w:rFonts w:ascii="Söhne Leicht" w:hAnsi="Söhne Leicht"/>
            <w:sz w:val="16"/>
            <w:szCs w:val="16"/>
          </w:rPr>
        </w:pP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begin"/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instrText xml:space="preserve"> PAGE </w:instrTex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separate"/>
        </w:r>
        <w:r>
          <w:rPr>
            <w:rStyle w:val="PageNumber"/>
            <w:rFonts w:ascii="Söhne Leicht" w:hAnsi="Söhne Leicht"/>
            <w:sz w:val="16"/>
            <w:szCs w:val="16"/>
          </w:rPr>
          <w:t>1</w: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end"/>
        </w:r>
      </w:p>
    </w:sdtContent>
  </w:sdt>
  <w:p w14:paraId="537A8A77" w14:textId="3E6DD661" w:rsidR="003937B0" w:rsidRPr="003937B0" w:rsidRDefault="00CF0BBA" w:rsidP="003937B0">
    <w:pPr>
      <w:pStyle w:val="Footer"/>
      <w:ind w:right="360"/>
      <w:rPr>
        <w:rFonts w:ascii="Söhne Leicht" w:hAnsi="Söhne Leicht"/>
        <w:sz w:val="16"/>
        <w:szCs w:val="16"/>
        <w:lang w:val="en-US"/>
      </w:rPr>
    </w:pPr>
    <w:r>
      <w:rPr>
        <w:rFonts w:ascii="Söhne Leicht" w:hAnsi="Söhne Leicht"/>
        <w:sz w:val="16"/>
        <w:szCs w:val="16"/>
        <w:lang w:val="en-US"/>
      </w:rPr>
      <w:t>CRG Agenda</w:t>
    </w:r>
    <w:r w:rsidR="003937B0" w:rsidRPr="00D87FE7">
      <w:rPr>
        <w:rFonts w:ascii="Söhne Leicht" w:hAnsi="Söhne Leicht"/>
        <w:sz w:val="16"/>
        <w:szCs w:val="16"/>
        <w:lang w:val="en-US"/>
      </w:rPr>
      <w:t xml:space="preserve"> | </w:t>
    </w:r>
    <w:r w:rsidR="009F41DE">
      <w:rPr>
        <w:rFonts w:ascii="Söhne Leicht" w:hAnsi="Söhne Leicht"/>
        <w:sz w:val="16"/>
        <w:szCs w:val="16"/>
        <w:lang w:val="en-US"/>
      </w:rPr>
      <w:t>June</w:t>
    </w:r>
    <w:r w:rsidR="004F44DF">
      <w:rPr>
        <w:rFonts w:ascii="Söhne Leicht" w:hAnsi="Söhne Leicht"/>
        <w:sz w:val="16"/>
        <w:szCs w:val="16"/>
        <w:lang w:val="en-US"/>
      </w:rPr>
      <w:t xml:space="preserve"> </w:t>
    </w:r>
    <w:r>
      <w:rPr>
        <w:rFonts w:ascii="Söhne Leicht" w:hAnsi="Söhne Leicht"/>
        <w:sz w:val="16"/>
        <w:szCs w:val="16"/>
        <w:lang w:val="en-US"/>
      </w:rPr>
      <w:t>202</w:t>
    </w:r>
    <w:r w:rsidR="004F44DF">
      <w:rPr>
        <w:rFonts w:ascii="Söhne Leicht" w:hAnsi="Söhne Leicht"/>
        <w:sz w:val="16"/>
        <w:szCs w:val="16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FA0B1" w14:textId="77777777" w:rsidR="00DF584D" w:rsidRDefault="00DF584D" w:rsidP="00A04A63">
      <w:r>
        <w:separator/>
      </w:r>
    </w:p>
  </w:footnote>
  <w:footnote w:type="continuationSeparator" w:id="0">
    <w:p w14:paraId="002562E5" w14:textId="77777777" w:rsidR="00DF584D" w:rsidRDefault="00DF584D" w:rsidP="00A04A63">
      <w:r>
        <w:continuationSeparator/>
      </w:r>
    </w:p>
  </w:footnote>
  <w:footnote w:type="continuationNotice" w:id="1">
    <w:p w14:paraId="4A057D9D" w14:textId="77777777" w:rsidR="00DF584D" w:rsidRDefault="00DF5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AAFEA" w14:textId="77777777" w:rsidR="0079300D" w:rsidRDefault="00000000">
    <w:pPr>
      <w:pStyle w:val="Header"/>
    </w:pPr>
    <w:r>
      <w:rPr>
        <w:noProof/>
      </w:rPr>
      <w:pict w14:anchorId="6B061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74453" o:spid="_x0000_s1029" type="#_x0000_t75" style="position:absolute;margin-left:0;margin-top:0;width:620.5pt;height:877pt;z-index:-251658236;mso-wrap-edited:f;mso-position-horizontal:center;mso-position-horizontal-relative:margin;mso-position-vertical:center;mso-position-vertical-relative:margin" o:allowincell="f">
          <v:imagedata r:id="rId1" o:title="PoA_Guidelines_Pattern_Word_FINAL 4"/>
          <w10:wrap anchorx="margin" anchory="margin"/>
        </v:shape>
      </w:pict>
    </w:r>
    <w:r>
      <w:rPr>
        <w:noProof/>
      </w:rPr>
      <w:pict w14:anchorId="64CD9B6C">
        <v:shape id="WordPictureWatermark600645572" o:spid="_x0000_s1028" type="#_x0000_t75" style="position:absolute;margin-left:0;margin-top:0;width:620.5pt;height:877pt;z-index:-251658239;mso-wrap-edited:f;mso-position-horizontal:center;mso-position-horizontal-relative:margin;mso-position-vertical:center;mso-position-vertical-relative:margin" o:allowincell="f">
          <v:imagedata r:id="rId1" o:title="PoA_Guidelines_Pattern_Word_FINAL 4"/>
          <w10:wrap anchorx="margin" anchory="margin"/>
        </v:shape>
      </w:pict>
    </w:r>
    <w:r>
      <w:rPr>
        <w:noProof/>
      </w:rPr>
      <w:pict w14:anchorId="3ED0669C">
        <v:shape id="WordPictureWatermark600145335" o:spid="_x0000_s1027" type="#_x0000_t75" style="position:absolute;margin-left:0;margin-top:0;width:1241pt;height:1754pt;z-index:-251658240;mso-wrap-edited:f;mso-position-horizontal:center;mso-position-horizontal-relative:margin;mso-position-vertical:center;mso-position-vertical-relative:margin" o:allowincell="f">
          <v:imagedata r:id="rId2" o:title="PoA_Guidelines_Pattern_Word_FINAL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D23F9" w14:textId="77777777" w:rsidR="00B63B08" w:rsidRPr="00B63B08" w:rsidRDefault="00522392" w:rsidP="00755B10">
    <w:pPr>
      <w:pStyle w:val="Header"/>
      <w:tabs>
        <w:tab w:val="clear" w:pos="4513"/>
        <w:tab w:val="clear" w:pos="9026"/>
        <w:tab w:val="left" w:pos="4678"/>
        <w:tab w:val="left" w:pos="6521"/>
        <w:tab w:val="left" w:pos="6663"/>
        <w:tab w:val="right" w:pos="7797"/>
      </w:tabs>
      <w:ind w:right="-755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6" behindDoc="0" locked="0" layoutInCell="1" allowOverlap="1" wp14:anchorId="5BFD497C" wp14:editId="1EF8F995">
          <wp:simplePos x="0" y="0"/>
          <wp:positionH relativeFrom="column">
            <wp:posOffset>-319405</wp:posOffset>
          </wp:positionH>
          <wp:positionV relativeFrom="paragraph">
            <wp:posOffset>-131445</wp:posOffset>
          </wp:positionV>
          <wp:extent cx="1929130" cy="813435"/>
          <wp:effectExtent l="0" t="0" r="0" b="0"/>
          <wp:wrapThrough wrapText="bothSides">
            <wp:wrapPolygon edited="0">
              <wp:start x="3839" y="3035"/>
              <wp:lineTo x="2986" y="4047"/>
              <wp:lineTo x="1422" y="7756"/>
              <wp:lineTo x="1849" y="16862"/>
              <wp:lineTo x="4266" y="17536"/>
              <wp:lineTo x="14362" y="18211"/>
              <wp:lineTo x="15784" y="18211"/>
              <wp:lineTo x="18059" y="17536"/>
              <wp:lineTo x="20192" y="15850"/>
              <wp:lineTo x="20050" y="6745"/>
              <wp:lineTo x="14504" y="4721"/>
              <wp:lineTo x="5119" y="3035"/>
              <wp:lineTo x="3839" y="3035"/>
            </wp:wrapPolygon>
          </wp:wrapThrough>
          <wp:docPr id="855504761" name="Picture 855504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22816" name="Picture 1827022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08B9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45573" o:spid="_x0000_s1026" type="#_x0000_t75" style="position:absolute;margin-left:0;margin-top:0;width:620.5pt;height:877pt;z-index:-251658238;mso-wrap-edited:f;mso-position-horizontal:center;mso-position-horizontal-relative:margin;mso-position-vertical:center;mso-position-vertical-relative:margin" o:allowincell="f">
          <v:imagedata r:id="rId2" o:title="PoA_Guidelines_Pattern_Word_FINAL 4"/>
          <w10:wrap anchorx="margin" anchory="margin"/>
        </v:shape>
      </w:pict>
    </w:r>
    <w:r w:rsidR="00C153C3">
      <w:rPr>
        <w:sz w:val="16"/>
        <w:szCs w:val="16"/>
      </w:rPr>
      <w:tab/>
    </w:r>
  </w:p>
  <w:p w14:paraId="3739EC16" w14:textId="77777777" w:rsidR="00A04A63" w:rsidRPr="00B63B08" w:rsidRDefault="00A04A63" w:rsidP="00425163">
    <w:pPr>
      <w:pStyle w:val="Header"/>
      <w:tabs>
        <w:tab w:val="clear" w:pos="4513"/>
        <w:tab w:val="clear" w:pos="9026"/>
        <w:tab w:val="left" w:pos="5103"/>
        <w:tab w:val="left" w:pos="6521"/>
        <w:tab w:val="left" w:pos="6663"/>
        <w:tab w:val="right" w:pos="7797"/>
      </w:tabs>
      <w:ind w:left="-426" w:firstLine="2552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6D81C" w14:textId="77777777" w:rsidR="00755B10" w:rsidRPr="00892D14" w:rsidRDefault="00416D65" w:rsidP="00755B10">
    <w:pPr>
      <w:pStyle w:val="Header"/>
      <w:tabs>
        <w:tab w:val="clear" w:pos="4513"/>
        <w:tab w:val="clear" w:pos="9026"/>
        <w:tab w:val="left" w:pos="2977"/>
        <w:tab w:val="left" w:pos="4678"/>
        <w:tab w:val="left" w:pos="6521"/>
        <w:tab w:val="right" w:pos="7797"/>
        <w:tab w:val="left" w:pos="8222"/>
      </w:tabs>
      <w:ind w:right="-755"/>
      <w:rPr>
        <w:rFonts w:ascii="Söhne Leicht" w:hAnsi="Söhne Leicht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5" behindDoc="0" locked="0" layoutInCell="1" allowOverlap="1" wp14:anchorId="159F10CC" wp14:editId="12542672">
          <wp:simplePos x="0" y="0"/>
          <wp:positionH relativeFrom="column">
            <wp:posOffset>-319405</wp:posOffset>
          </wp:positionH>
          <wp:positionV relativeFrom="paragraph">
            <wp:posOffset>-133350</wp:posOffset>
          </wp:positionV>
          <wp:extent cx="1929130" cy="813435"/>
          <wp:effectExtent l="0" t="0" r="0" b="0"/>
          <wp:wrapThrough wrapText="bothSides">
            <wp:wrapPolygon edited="0">
              <wp:start x="3839" y="3035"/>
              <wp:lineTo x="2986" y="4047"/>
              <wp:lineTo x="1422" y="7756"/>
              <wp:lineTo x="1849" y="16862"/>
              <wp:lineTo x="4266" y="17536"/>
              <wp:lineTo x="14362" y="18211"/>
              <wp:lineTo x="15784" y="18211"/>
              <wp:lineTo x="18059" y="17536"/>
              <wp:lineTo x="20192" y="15850"/>
              <wp:lineTo x="20050" y="6745"/>
              <wp:lineTo x="14504" y="4721"/>
              <wp:lineTo x="5119" y="3035"/>
              <wp:lineTo x="3839" y="3035"/>
            </wp:wrapPolygon>
          </wp:wrapThrough>
          <wp:docPr id="1827022816" name="Picture 1827022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22816" name="Picture 1827022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153B0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0;width:620.5pt;height:877pt;z-index:-251658237;mso-wrap-edited:f;mso-position-horizontal:center;mso-position-horizontal-relative:margin;mso-position-vertical:center;mso-position-vertical-relative:margin" o:allowincell="f">
          <v:imagedata r:id="rId2" o:title="PoA_Guidelines_Pattern_Word_FINAL 4"/>
          <w10:wrap anchorx="margin" anchory="margin"/>
        </v:shape>
      </w:pict>
    </w:r>
    <w:r w:rsidR="00755B10">
      <w:rPr>
        <w:sz w:val="16"/>
        <w:szCs w:val="16"/>
      </w:rPr>
      <w:tab/>
    </w:r>
    <w:r w:rsidR="00755B10" w:rsidRPr="00892D14">
      <w:rPr>
        <w:rFonts w:ascii="Söhne Leicht" w:hAnsi="Söhne Leicht"/>
        <w:sz w:val="16"/>
        <w:szCs w:val="16"/>
      </w:rPr>
      <w:t xml:space="preserve">Port </w:t>
    </w:r>
    <w:r w:rsidR="00076CBF" w:rsidRPr="00892D14">
      <w:rPr>
        <w:rFonts w:ascii="Söhne Leicht" w:hAnsi="Söhne Leicht"/>
        <w:sz w:val="16"/>
        <w:szCs w:val="16"/>
      </w:rPr>
      <w:t>o</w:t>
    </w:r>
    <w:r w:rsidR="00755B10" w:rsidRPr="00892D14">
      <w:rPr>
        <w:rFonts w:ascii="Söhne Leicht" w:hAnsi="Söhne Leicht"/>
        <w:sz w:val="16"/>
        <w:szCs w:val="16"/>
      </w:rPr>
      <w:t>f Auckland</w:t>
    </w:r>
    <w:r w:rsidR="00755B10" w:rsidRPr="00892D14">
      <w:rPr>
        <w:rFonts w:ascii="Söhne Leicht" w:hAnsi="Söhne Leicht"/>
        <w:sz w:val="16"/>
        <w:szCs w:val="16"/>
      </w:rPr>
      <w:tab/>
      <w:t>1 Sunderland St</w:t>
    </w:r>
    <w:r w:rsidR="00755B10" w:rsidRPr="00892D14">
      <w:rPr>
        <w:rFonts w:ascii="Söhne Leicht" w:hAnsi="Söhne Leicht"/>
        <w:sz w:val="16"/>
        <w:szCs w:val="16"/>
      </w:rPr>
      <w:tab/>
      <w:t xml:space="preserve">PO Box 1281 </w:t>
    </w:r>
    <w:r w:rsidR="00755B10" w:rsidRPr="00892D14">
      <w:rPr>
        <w:rFonts w:ascii="Söhne Leicht" w:hAnsi="Söhne Leicht"/>
        <w:sz w:val="16"/>
        <w:szCs w:val="16"/>
      </w:rPr>
      <w:tab/>
    </w:r>
    <w:r w:rsidR="00755B10" w:rsidRPr="00892D14">
      <w:rPr>
        <w:rFonts w:ascii="Söhne Leicht" w:hAnsi="Söhne Leicht"/>
        <w:sz w:val="16"/>
        <w:szCs w:val="16"/>
      </w:rPr>
      <w:tab/>
      <w:t xml:space="preserve">P +64 9 </w:t>
    </w:r>
    <w:r w:rsidR="00076CBF" w:rsidRPr="00892D14">
      <w:rPr>
        <w:rFonts w:ascii="Söhne Leicht" w:hAnsi="Söhne Leicht"/>
        <w:sz w:val="16"/>
        <w:szCs w:val="16"/>
      </w:rPr>
      <w:t>3</w:t>
    </w:r>
    <w:r w:rsidR="00755B10" w:rsidRPr="00892D14">
      <w:rPr>
        <w:rFonts w:ascii="Söhne Leicht" w:hAnsi="Söhne Leicht"/>
        <w:sz w:val="16"/>
        <w:szCs w:val="16"/>
      </w:rPr>
      <w:t>48 5000</w:t>
    </w:r>
  </w:p>
  <w:p w14:paraId="420D7B3F" w14:textId="77777777" w:rsidR="00755B10" w:rsidRPr="00892D14" w:rsidRDefault="00755B10" w:rsidP="00755B10">
    <w:pPr>
      <w:pStyle w:val="Header"/>
      <w:tabs>
        <w:tab w:val="clear" w:pos="4513"/>
        <w:tab w:val="clear" w:pos="9026"/>
        <w:tab w:val="left" w:pos="2977"/>
        <w:tab w:val="left" w:pos="4678"/>
        <w:tab w:val="left" w:pos="6521"/>
        <w:tab w:val="right" w:pos="7797"/>
        <w:tab w:val="left" w:pos="8222"/>
      </w:tabs>
      <w:ind w:right="-755"/>
      <w:rPr>
        <w:rFonts w:ascii="Söhne Leicht" w:hAnsi="Söhne Leicht"/>
        <w:sz w:val="16"/>
        <w:szCs w:val="16"/>
      </w:rPr>
    </w:pPr>
    <w:r w:rsidRPr="00892D14">
      <w:rPr>
        <w:rFonts w:ascii="Söhne Leicht" w:hAnsi="Söhne Leicht"/>
        <w:sz w:val="20"/>
        <w:szCs w:val="20"/>
      </w:rPr>
      <w:tab/>
    </w:r>
    <w:r w:rsidRPr="00892D14">
      <w:rPr>
        <w:rFonts w:ascii="Söhne Leicht" w:hAnsi="Söhne Leicht"/>
        <w:sz w:val="16"/>
        <w:szCs w:val="16"/>
      </w:rPr>
      <w:t>Limited</w:t>
    </w:r>
    <w:r w:rsidRPr="00892D14">
      <w:rPr>
        <w:rFonts w:ascii="Söhne Leicht" w:hAnsi="Söhne Leicht"/>
        <w:sz w:val="20"/>
        <w:szCs w:val="20"/>
      </w:rPr>
      <w:tab/>
    </w:r>
    <w:r w:rsidRPr="00892D14">
      <w:rPr>
        <w:rFonts w:ascii="Söhne Leicht" w:hAnsi="Söhne Leicht"/>
        <w:sz w:val="16"/>
        <w:szCs w:val="16"/>
      </w:rPr>
      <w:t>Mechanics Bay,</w:t>
    </w:r>
    <w:r w:rsidRPr="00892D14">
      <w:rPr>
        <w:rFonts w:ascii="Söhne Leicht" w:hAnsi="Söhne Leicht"/>
        <w:sz w:val="16"/>
        <w:szCs w:val="16"/>
      </w:rPr>
      <w:tab/>
      <w:t xml:space="preserve">Auckland 1140 </w:t>
    </w:r>
    <w:r w:rsidRPr="00892D14">
      <w:rPr>
        <w:rFonts w:ascii="Söhne Leicht" w:hAnsi="Söhne Leicht"/>
        <w:sz w:val="16"/>
        <w:szCs w:val="16"/>
      </w:rPr>
      <w:tab/>
    </w:r>
    <w:r w:rsidRPr="00892D14">
      <w:rPr>
        <w:rFonts w:ascii="Söhne Leicht" w:hAnsi="Söhne Leicht"/>
        <w:sz w:val="16"/>
        <w:szCs w:val="16"/>
      </w:rPr>
      <w:tab/>
      <w:t>W www.poal.co.nz</w:t>
    </w:r>
  </w:p>
  <w:p w14:paraId="1A3DE7E5" w14:textId="77777777" w:rsidR="00755B10" w:rsidRPr="00892D14" w:rsidRDefault="00755B10" w:rsidP="00755B10">
    <w:pPr>
      <w:pStyle w:val="Header"/>
      <w:tabs>
        <w:tab w:val="clear" w:pos="4513"/>
        <w:tab w:val="clear" w:pos="9026"/>
        <w:tab w:val="left" w:pos="4678"/>
        <w:tab w:val="left" w:pos="6521"/>
        <w:tab w:val="right" w:pos="7797"/>
      </w:tabs>
      <w:rPr>
        <w:rFonts w:ascii="Söhne Leicht" w:hAnsi="Söhne Leicht"/>
        <w:sz w:val="16"/>
        <w:szCs w:val="16"/>
      </w:rPr>
    </w:pPr>
    <w:r w:rsidRPr="00892D14">
      <w:rPr>
        <w:rFonts w:ascii="Söhne Leicht" w:hAnsi="Söhne Leicht"/>
        <w:sz w:val="16"/>
        <w:szCs w:val="16"/>
      </w:rPr>
      <w:tab/>
      <w:t xml:space="preserve">Auckland </w:t>
    </w:r>
    <w:r w:rsidRPr="00892D14">
      <w:rPr>
        <w:rFonts w:ascii="Söhne Leicht" w:hAnsi="Söhne Leicht"/>
        <w:sz w:val="16"/>
        <w:szCs w:val="16"/>
      </w:rPr>
      <w:tab/>
      <w:t>New Zealand</w:t>
    </w:r>
  </w:p>
  <w:p w14:paraId="53F60505" w14:textId="77777777" w:rsidR="003937B0" w:rsidRPr="0064427A" w:rsidRDefault="003937B0" w:rsidP="0064427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17894"/>
    <w:multiLevelType w:val="hybridMultilevel"/>
    <w:tmpl w:val="1FA09172"/>
    <w:lvl w:ilvl="0" w:tplc="F33AAE3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92403"/>
    <w:multiLevelType w:val="multilevel"/>
    <w:tmpl w:val="0809001D"/>
    <w:styleLink w:val="Bulletlevel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sLevel2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0728E9"/>
    <w:multiLevelType w:val="hybridMultilevel"/>
    <w:tmpl w:val="F64A38DE"/>
    <w:lvl w:ilvl="0" w:tplc="F33AAE3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E7824"/>
    <w:multiLevelType w:val="hybridMultilevel"/>
    <w:tmpl w:val="A1EC7D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D61A0"/>
    <w:multiLevelType w:val="hybridMultilevel"/>
    <w:tmpl w:val="5D2264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D20A5"/>
    <w:multiLevelType w:val="multilevel"/>
    <w:tmpl w:val="0809001D"/>
    <w:numStyleLink w:val="Bulletlevel2"/>
  </w:abstractNum>
  <w:abstractNum w:abstractNumId="6" w15:restartNumberingAfterBreak="0">
    <w:nsid w:val="4CA3BABB"/>
    <w:multiLevelType w:val="hybridMultilevel"/>
    <w:tmpl w:val="FFFFFFFF"/>
    <w:lvl w:ilvl="0" w:tplc="F93400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16C69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1A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C7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709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505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6B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4648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F8B2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57C5F"/>
    <w:multiLevelType w:val="hybridMultilevel"/>
    <w:tmpl w:val="4002FE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F1DF8"/>
    <w:multiLevelType w:val="hybridMultilevel"/>
    <w:tmpl w:val="E4ECCA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C0FC7"/>
    <w:multiLevelType w:val="hybridMultilevel"/>
    <w:tmpl w:val="C1EE5DFE"/>
    <w:lvl w:ilvl="0" w:tplc="53C4E1D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059E4"/>
    <w:multiLevelType w:val="hybridMultilevel"/>
    <w:tmpl w:val="11CC1ED6"/>
    <w:lvl w:ilvl="0" w:tplc="56FA3E1E">
      <w:start w:val="1"/>
      <w:numFmt w:val="bullet"/>
      <w:pStyle w:val="Bulletpoint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689090">
    <w:abstractNumId w:val="6"/>
  </w:num>
  <w:num w:numId="2" w16cid:durableId="1798259478">
    <w:abstractNumId w:val="10"/>
  </w:num>
  <w:num w:numId="3" w16cid:durableId="886261218">
    <w:abstractNumId w:val="1"/>
  </w:num>
  <w:num w:numId="4" w16cid:durableId="1910530623">
    <w:abstractNumId w:val="5"/>
  </w:num>
  <w:num w:numId="5" w16cid:durableId="1033923126">
    <w:abstractNumId w:val="9"/>
  </w:num>
  <w:num w:numId="6" w16cid:durableId="1398212016">
    <w:abstractNumId w:val="0"/>
  </w:num>
  <w:num w:numId="7" w16cid:durableId="1893999505">
    <w:abstractNumId w:val="2"/>
  </w:num>
  <w:num w:numId="8" w16cid:durableId="953294318">
    <w:abstractNumId w:val="7"/>
  </w:num>
  <w:num w:numId="9" w16cid:durableId="337973455">
    <w:abstractNumId w:val="3"/>
  </w:num>
  <w:num w:numId="10" w16cid:durableId="566647889">
    <w:abstractNumId w:val="8"/>
  </w:num>
  <w:num w:numId="11" w16cid:durableId="234095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DB"/>
    <w:rsid w:val="00001C7E"/>
    <w:rsid w:val="0002600C"/>
    <w:rsid w:val="000261D9"/>
    <w:rsid w:val="00035805"/>
    <w:rsid w:val="00050946"/>
    <w:rsid w:val="00061A0E"/>
    <w:rsid w:val="00062ED9"/>
    <w:rsid w:val="000662DB"/>
    <w:rsid w:val="00076CBF"/>
    <w:rsid w:val="000B19C2"/>
    <w:rsid w:val="000B509D"/>
    <w:rsid w:val="000C594F"/>
    <w:rsid w:val="000E4DE7"/>
    <w:rsid w:val="000F3C8C"/>
    <w:rsid w:val="00120946"/>
    <w:rsid w:val="00135FDA"/>
    <w:rsid w:val="0015185E"/>
    <w:rsid w:val="00161A63"/>
    <w:rsid w:val="001B7DD1"/>
    <w:rsid w:val="001C37EB"/>
    <w:rsid w:val="00207D96"/>
    <w:rsid w:val="00214D97"/>
    <w:rsid w:val="0022032E"/>
    <w:rsid w:val="0025553E"/>
    <w:rsid w:val="00262D1F"/>
    <w:rsid w:val="00264F61"/>
    <w:rsid w:val="002819C5"/>
    <w:rsid w:val="002B110A"/>
    <w:rsid w:val="002B5EE9"/>
    <w:rsid w:val="002B7702"/>
    <w:rsid w:val="002C302A"/>
    <w:rsid w:val="002D1A8D"/>
    <w:rsid w:val="002E203C"/>
    <w:rsid w:val="002F7FF2"/>
    <w:rsid w:val="00312A23"/>
    <w:rsid w:val="00327CA7"/>
    <w:rsid w:val="00331CC7"/>
    <w:rsid w:val="0036529F"/>
    <w:rsid w:val="00367D21"/>
    <w:rsid w:val="00373683"/>
    <w:rsid w:val="003862E7"/>
    <w:rsid w:val="0039165E"/>
    <w:rsid w:val="003937B0"/>
    <w:rsid w:val="0039518B"/>
    <w:rsid w:val="0039598F"/>
    <w:rsid w:val="003A268A"/>
    <w:rsid w:val="003A3CFC"/>
    <w:rsid w:val="003E0BAA"/>
    <w:rsid w:val="00400FB8"/>
    <w:rsid w:val="0040224A"/>
    <w:rsid w:val="004116F9"/>
    <w:rsid w:val="00416D65"/>
    <w:rsid w:val="00425163"/>
    <w:rsid w:val="004601E3"/>
    <w:rsid w:val="00464A80"/>
    <w:rsid w:val="00480AD3"/>
    <w:rsid w:val="0049691C"/>
    <w:rsid w:val="004B3234"/>
    <w:rsid w:val="004B5CF5"/>
    <w:rsid w:val="004C5EE4"/>
    <w:rsid w:val="004F44DF"/>
    <w:rsid w:val="005163D3"/>
    <w:rsid w:val="00522392"/>
    <w:rsid w:val="005559AD"/>
    <w:rsid w:val="0058748E"/>
    <w:rsid w:val="00591CFE"/>
    <w:rsid w:val="005A31D3"/>
    <w:rsid w:val="005B0295"/>
    <w:rsid w:val="005C2A8F"/>
    <w:rsid w:val="005D0816"/>
    <w:rsid w:val="005D720B"/>
    <w:rsid w:val="005F0A82"/>
    <w:rsid w:val="00623B33"/>
    <w:rsid w:val="00630B5B"/>
    <w:rsid w:val="006359CC"/>
    <w:rsid w:val="006413C5"/>
    <w:rsid w:val="0064427A"/>
    <w:rsid w:val="006500FD"/>
    <w:rsid w:val="00651807"/>
    <w:rsid w:val="0065462B"/>
    <w:rsid w:val="0068189B"/>
    <w:rsid w:val="00691A43"/>
    <w:rsid w:val="00693BD3"/>
    <w:rsid w:val="006A58EC"/>
    <w:rsid w:val="006C7024"/>
    <w:rsid w:val="006D2BFE"/>
    <w:rsid w:val="006D56F7"/>
    <w:rsid w:val="00710A3E"/>
    <w:rsid w:val="007128BA"/>
    <w:rsid w:val="00720AC9"/>
    <w:rsid w:val="00723363"/>
    <w:rsid w:val="00726DFD"/>
    <w:rsid w:val="0073240B"/>
    <w:rsid w:val="007327A3"/>
    <w:rsid w:val="007348F2"/>
    <w:rsid w:val="00755B10"/>
    <w:rsid w:val="007561B7"/>
    <w:rsid w:val="00765125"/>
    <w:rsid w:val="00770D1D"/>
    <w:rsid w:val="00775C6C"/>
    <w:rsid w:val="0078235B"/>
    <w:rsid w:val="0079300D"/>
    <w:rsid w:val="007A2D51"/>
    <w:rsid w:val="007B1222"/>
    <w:rsid w:val="007D2FCE"/>
    <w:rsid w:val="007D5A70"/>
    <w:rsid w:val="007D735E"/>
    <w:rsid w:val="007E2A7E"/>
    <w:rsid w:val="007E4114"/>
    <w:rsid w:val="007F0998"/>
    <w:rsid w:val="007F5D27"/>
    <w:rsid w:val="00802A18"/>
    <w:rsid w:val="008127FE"/>
    <w:rsid w:val="0082410E"/>
    <w:rsid w:val="008314D9"/>
    <w:rsid w:val="008329AA"/>
    <w:rsid w:val="00843B5A"/>
    <w:rsid w:val="00843FAF"/>
    <w:rsid w:val="00844A49"/>
    <w:rsid w:val="008613A8"/>
    <w:rsid w:val="00865E96"/>
    <w:rsid w:val="00870F75"/>
    <w:rsid w:val="008752B4"/>
    <w:rsid w:val="008759DF"/>
    <w:rsid w:val="0088015D"/>
    <w:rsid w:val="00892D14"/>
    <w:rsid w:val="008D1603"/>
    <w:rsid w:val="008D2346"/>
    <w:rsid w:val="008E072B"/>
    <w:rsid w:val="008F5972"/>
    <w:rsid w:val="008F5C24"/>
    <w:rsid w:val="009061BA"/>
    <w:rsid w:val="009062C0"/>
    <w:rsid w:val="009068B8"/>
    <w:rsid w:val="00926076"/>
    <w:rsid w:val="009715C0"/>
    <w:rsid w:val="009A512A"/>
    <w:rsid w:val="009B29C9"/>
    <w:rsid w:val="009D3571"/>
    <w:rsid w:val="009E239B"/>
    <w:rsid w:val="009F41DE"/>
    <w:rsid w:val="00A04A63"/>
    <w:rsid w:val="00A10058"/>
    <w:rsid w:val="00A21C28"/>
    <w:rsid w:val="00A41D06"/>
    <w:rsid w:val="00A44581"/>
    <w:rsid w:val="00A461CB"/>
    <w:rsid w:val="00A60D52"/>
    <w:rsid w:val="00A62E63"/>
    <w:rsid w:val="00A736DA"/>
    <w:rsid w:val="00A77931"/>
    <w:rsid w:val="00A839E2"/>
    <w:rsid w:val="00A83D18"/>
    <w:rsid w:val="00A86DEA"/>
    <w:rsid w:val="00AA1F32"/>
    <w:rsid w:val="00AA2496"/>
    <w:rsid w:val="00AA38E3"/>
    <w:rsid w:val="00AD38C1"/>
    <w:rsid w:val="00B107C5"/>
    <w:rsid w:val="00B25516"/>
    <w:rsid w:val="00B25EA3"/>
    <w:rsid w:val="00B3090C"/>
    <w:rsid w:val="00B3234E"/>
    <w:rsid w:val="00B400AB"/>
    <w:rsid w:val="00B60A68"/>
    <w:rsid w:val="00B61CBE"/>
    <w:rsid w:val="00B63B08"/>
    <w:rsid w:val="00B72782"/>
    <w:rsid w:val="00B73465"/>
    <w:rsid w:val="00B746B0"/>
    <w:rsid w:val="00B827BE"/>
    <w:rsid w:val="00BA4EAD"/>
    <w:rsid w:val="00BB2061"/>
    <w:rsid w:val="00BB73B6"/>
    <w:rsid w:val="00BC4894"/>
    <w:rsid w:val="00BC523B"/>
    <w:rsid w:val="00BC58EC"/>
    <w:rsid w:val="00BC7081"/>
    <w:rsid w:val="00BE19C2"/>
    <w:rsid w:val="00BE6CEF"/>
    <w:rsid w:val="00BF60A5"/>
    <w:rsid w:val="00C01066"/>
    <w:rsid w:val="00C1475C"/>
    <w:rsid w:val="00C14959"/>
    <w:rsid w:val="00C153C3"/>
    <w:rsid w:val="00C51D0A"/>
    <w:rsid w:val="00C55371"/>
    <w:rsid w:val="00C93501"/>
    <w:rsid w:val="00CB693C"/>
    <w:rsid w:val="00CD0154"/>
    <w:rsid w:val="00CF0BBA"/>
    <w:rsid w:val="00D10DFD"/>
    <w:rsid w:val="00D22C91"/>
    <w:rsid w:val="00D53478"/>
    <w:rsid w:val="00D873B9"/>
    <w:rsid w:val="00D87FE7"/>
    <w:rsid w:val="00D90D43"/>
    <w:rsid w:val="00DB48E4"/>
    <w:rsid w:val="00DB59C2"/>
    <w:rsid w:val="00DF584D"/>
    <w:rsid w:val="00E13DF6"/>
    <w:rsid w:val="00E250C8"/>
    <w:rsid w:val="00E27187"/>
    <w:rsid w:val="00E30257"/>
    <w:rsid w:val="00E47EF4"/>
    <w:rsid w:val="00E5172C"/>
    <w:rsid w:val="00E55330"/>
    <w:rsid w:val="00E82013"/>
    <w:rsid w:val="00E83B05"/>
    <w:rsid w:val="00E87531"/>
    <w:rsid w:val="00EA7E71"/>
    <w:rsid w:val="00EC128D"/>
    <w:rsid w:val="00EC3D90"/>
    <w:rsid w:val="00F11AB7"/>
    <w:rsid w:val="00F13FEE"/>
    <w:rsid w:val="00F16418"/>
    <w:rsid w:val="00F3209B"/>
    <w:rsid w:val="00F60B4C"/>
    <w:rsid w:val="00F71971"/>
    <w:rsid w:val="00FC51FC"/>
    <w:rsid w:val="0172083A"/>
    <w:rsid w:val="04C9895B"/>
    <w:rsid w:val="0F1825C3"/>
    <w:rsid w:val="196DD352"/>
    <w:rsid w:val="1AA9A400"/>
    <w:rsid w:val="30804D3D"/>
    <w:rsid w:val="38D76DFB"/>
    <w:rsid w:val="3E9D09DA"/>
    <w:rsid w:val="4EE129E6"/>
    <w:rsid w:val="599EBBC9"/>
    <w:rsid w:val="752DB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635528"/>
  <w15:chartTrackingRefBased/>
  <w15:docId w15:val="{80A298AB-A35C-4A60-85A9-B6147F94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E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A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A63"/>
  </w:style>
  <w:style w:type="paragraph" w:styleId="Footer">
    <w:name w:val="footer"/>
    <w:basedOn w:val="Normal"/>
    <w:link w:val="FooterChar"/>
    <w:uiPriority w:val="99"/>
    <w:unhideWhenUsed/>
    <w:rsid w:val="00A04A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A63"/>
  </w:style>
  <w:style w:type="paragraph" w:customStyle="1" w:styleId="BodyCopy">
    <w:name w:val="Body Copy"/>
    <w:basedOn w:val="Normal"/>
    <w:uiPriority w:val="99"/>
    <w:rsid w:val="00D90D43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Söhne Leicht" w:hAnsi="Söhne Leicht" w:cs="Söhne Leicht"/>
      <w:color w:val="000000"/>
      <w:spacing w:val="-2"/>
      <w:kern w:val="0"/>
      <w:sz w:val="20"/>
      <w:szCs w:val="20"/>
      <w:lang w:val="en-GB"/>
    </w:rPr>
  </w:style>
  <w:style w:type="paragraph" w:customStyle="1" w:styleId="H2">
    <w:name w:val="H2"/>
    <w:basedOn w:val="Normal"/>
    <w:uiPriority w:val="99"/>
    <w:rsid w:val="00D90D43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öhne Kräftig" w:hAnsi="Söhne Kräftig" w:cs="Söhne Kräftig"/>
      <w:color w:val="000000"/>
      <w:kern w:val="0"/>
      <w:sz w:val="21"/>
      <w:szCs w:val="21"/>
      <w:lang w:val="en-GB"/>
    </w:rPr>
  </w:style>
  <w:style w:type="table" w:styleId="ColorfulGrid-Accent5">
    <w:name w:val="Colorful Grid Accent 5"/>
    <w:basedOn w:val="TableNormal"/>
    <w:uiPriority w:val="73"/>
    <w:semiHidden/>
    <w:unhideWhenUsed/>
    <w:rsid w:val="00A04A6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customStyle="1" w:styleId="H3">
    <w:name w:val="H3"/>
    <w:basedOn w:val="BodyCopy"/>
    <w:uiPriority w:val="99"/>
    <w:rsid w:val="0079300D"/>
    <w:rPr>
      <w:rFonts w:ascii="Söhne Kräftig" w:hAnsi="Söhne Kräftig" w:cs="Söhne Kräftig"/>
    </w:rPr>
  </w:style>
  <w:style w:type="paragraph" w:customStyle="1" w:styleId="H1-English">
    <w:name w:val="H1 - English"/>
    <w:basedOn w:val="Normal"/>
    <w:uiPriority w:val="99"/>
    <w:rsid w:val="0082410E"/>
    <w:pPr>
      <w:suppressAutoHyphens/>
      <w:autoSpaceDE w:val="0"/>
      <w:autoSpaceDN w:val="0"/>
      <w:adjustRightInd w:val="0"/>
      <w:textAlignment w:val="center"/>
    </w:pPr>
    <w:rPr>
      <w:rFonts w:ascii="Söhne" w:hAnsi="Söhne" w:cs="Söhne"/>
      <w:b/>
      <w:bCs/>
      <w:color w:val="000000"/>
      <w:kern w:val="0"/>
      <w:sz w:val="48"/>
      <w:szCs w:val="48"/>
      <w:lang w:val="en-GB"/>
    </w:rPr>
  </w:style>
  <w:style w:type="paragraph" w:customStyle="1" w:styleId="H1-TeReo">
    <w:name w:val="H1 - Te Reo"/>
    <w:basedOn w:val="Heading2"/>
    <w:uiPriority w:val="99"/>
    <w:rsid w:val="0082410E"/>
    <w:rPr>
      <w:rFonts w:ascii="Söhne Leicht" w:hAnsi="Söhne Leicht"/>
      <w:color w:val="auto"/>
      <w:sz w:val="48"/>
      <w:szCs w:val="48"/>
    </w:rPr>
  </w:style>
  <w:style w:type="paragraph" w:customStyle="1" w:styleId="Intro">
    <w:name w:val="Intro"/>
    <w:basedOn w:val="Normal"/>
    <w:uiPriority w:val="99"/>
    <w:rsid w:val="00A83D18"/>
    <w:pPr>
      <w:suppressAutoHyphens/>
      <w:autoSpaceDE w:val="0"/>
      <w:autoSpaceDN w:val="0"/>
      <w:adjustRightInd w:val="0"/>
      <w:spacing w:after="283" w:line="420" w:lineRule="atLeast"/>
      <w:textAlignment w:val="center"/>
    </w:pPr>
    <w:rPr>
      <w:rFonts w:ascii="Söhne Leicht" w:hAnsi="Söhne Leicht" w:cs="Söhne Leicht"/>
      <w:color w:val="000000"/>
      <w:kern w:val="0"/>
      <w:sz w:val="36"/>
      <w:szCs w:val="36"/>
      <w:lang w:val="en-GB"/>
    </w:rPr>
  </w:style>
  <w:style w:type="paragraph" w:customStyle="1" w:styleId="BulletpointsLevel1">
    <w:name w:val="Bullet points (Level 1)"/>
    <w:basedOn w:val="BodyCopy"/>
    <w:uiPriority w:val="99"/>
    <w:rsid w:val="006C7024"/>
    <w:pPr>
      <w:numPr>
        <w:numId w:val="2"/>
      </w:numPr>
      <w:spacing w:after="57"/>
      <w:ind w:left="426"/>
    </w:pPr>
  </w:style>
  <w:style w:type="paragraph" w:customStyle="1" w:styleId="BulletpointsLevel2">
    <w:name w:val="Bullet points (Level 2)"/>
    <w:basedOn w:val="BodyCopy"/>
    <w:uiPriority w:val="99"/>
    <w:rsid w:val="006C7024"/>
    <w:pPr>
      <w:numPr>
        <w:ilvl w:val="1"/>
        <w:numId w:val="4"/>
      </w:numPr>
      <w:spacing w:after="57"/>
      <w:ind w:left="709" w:hanging="283"/>
    </w:pPr>
  </w:style>
  <w:style w:type="paragraph" w:customStyle="1" w:styleId="Numberedlist">
    <w:name w:val="Numbered list"/>
    <w:basedOn w:val="BulletpointsLevel1"/>
    <w:uiPriority w:val="99"/>
    <w:rsid w:val="00E250C8"/>
    <w:pPr>
      <w:numPr>
        <w:numId w:val="5"/>
      </w:numPr>
      <w:ind w:left="426"/>
    </w:pPr>
  </w:style>
  <w:style w:type="numbering" w:customStyle="1" w:styleId="Bulletlevel2">
    <w:name w:val="Bullet level 2"/>
    <w:uiPriority w:val="99"/>
    <w:rsid w:val="00A83D18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A4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207D96"/>
  </w:style>
  <w:style w:type="paragraph" w:styleId="BodyText">
    <w:name w:val="Body Text"/>
    <w:basedOn w:val="Normal"/>
    <w:link w:val="BodyTextChar"/>
    <w:uiPriority w:val="11"/>
    <w:rsid w:val="008D2346"/>
    <w:pPr>
      <w:spacing w:after="120" w:line="276" w:lineRule="auto"/>
    </w:pPr>
    <w:rPr>
      <w:rFonts w:ascii="Arial" w:hAnsi="Arial"/>
      <w:kern w:val="0"/>
      <w:sz w:val="20"/>
      <w:szCs w:val="3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1"/>
    <w:rsid w:val="008D2346"/>
    <w:rPr>
      <w:rFonts w:ascii="Arial" w:hAnsi="Arial"/>
      <w:kern w:val="0"/>
      <w:sz w:val="20"/>
      <w:szCs w:val="30"/>
      <w14:ligatures w14:val="none"/>
    </w:rPr>
  </w:style>
  <w:style w:type="paragraph" w:styleId="ListParagraph">
    <w:name w:val="List Paragraph"/>
    <w:basedOn w:val="Normal"/>
    <w:uiPriority w:val="34"/>
    <w:qFormat/>
    <w:rsid w:val="008D2346"/>
    <w:pPr>
      <w:spacing w:after="200" w:line="276" w:lineRule="auto"/>
      <w:ind w:left="720"/>
      <w:contextualSpacing/>
    </w:pPr>
    <w:rPr>
      <w:rFonts w:ascii="Arial" w:hAnsi="Arial"/>
      <w:kern w:val="0"/>
      <w:sz w:val="20"/>
      <w:szCs w:val="30"/>
      <w14:ligatures w14:val="none"/>
    </w:rPr>
  </w:style>
  <w:style w:type="table" w:styleId="ListTable1Light">
    <w:name w:val="List Table 1 Light"/>
    <w:basedOn w:val="TableNormal"/>
    <w:uiPriority w:val="46"/>
    <w:rsid w:val="008D23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uiPriority w:val="1"/>
    <w:qFormat/>
    <w:rsid w:val="00050946"/>
  </w:style>
  <w:style w:type="character" w:customStyle="1" w:styleId="Heading1Char">
    <w:name w:val="Heading 1 Char"/>
    <w:basedOn w:val="DefaultParagraphFont"/>
    <w:link w:val="Heading1"/>
    <w:uiPriority w:val="9"/>
    <w:rsid w:val="00B25E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30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5934\AppData\Local\Temp\Temp6735ba6a-1411-48d3-9d04-ad327673c449_OneDrive_2_24-08-2023.zip\Word%20Template%20Sohne%20A4%20Portrait%20-%20Patter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ea6b00-64c9-4b32-9ed4-9d71aab97efe" xsi:nil="true"/>
    <lcf76f155ced4ddcb4097134ff3c332f xmlns="e842b5fa-604b-465e-bfaf-4d2929d91a1e">
      <Terms xmlns="http://schemas.microsoft.com/office/infopath/2007/PartnerControls"/>
    </lcf76f155ced4ddcb4097134ff3c332f>
    <SharedWithUsers xmlns="b5ea6b00-64c9-4b32-9ed4-9d71aab97efe">
      <UserInfo>
        <DisplayName/>
        <AccountId xsi:nil="true"/>
        <AccountType/>
      </UserInfo>
    </SharedWithUsers>
    <Subactivity xmlns="4f9c820c-e7e2-444d-97ee-45f2b3485c1d">NA</Subactivity>
    <BusinessValue xmlns="4f9c820c-e7e2-444d-97ee-45f2b3485c1d" xsi:nil="true"/>
    <PRADateDisposal xmlns="4f9c820c-e7e2-444d-97ee-45f2b3485c1d" xsi:nil="true"/>
    <KeyWords xmlns="15ffb055-6eb4-45a1-bc20-bf2ac0d420da" xsi:nil="true"/>
    <SecurityClassification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>Communications</Activity>
    <AggregationStatus xmlns="4f9c820c-e7e2-444d-97ee-45f2b3485c1d">Normal</AggregationStatus>
    <CategoryValue xmlns="4f9c820c-e7e2-444d-97ee-45f2b3485c1d">Agendas</CategoryValue>
    <PRADate2 xmlns="4f9c820c-e7e2-444d-97ee-45f2b3485c1d" xsi:nil="true"/>
    <Case xmlns="4f9c820c-e7e2-444d-97ee-45f2b3485c1d">Community Reference Group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Communications</Team>
    <Project xmlns="4f9c820c-e7e2-444d-97ee-45f2b3485c1d">NA</Project>
    <FunctionGroup xmlns="4f9c820c-e7e2-444d-97ee-45f2b3485c1d">NA</FunctionGroup>
    <Function xmlns="4f9c820c-e7e2-444d-97ee-45f2b3485c1d">Corporate Services</Function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NA</Channel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Year xmlns="c91a514c-9034-4fa3-897a-8352025b26ed">NA</Year>
    <Narrative xmlns="4f9c820c-e7e2-444d-97ee-45f2b3485c1d" xsi:nil="true"/>
    <CategoryName xmlns="4f9c820c-e7e2-444d-97ee-45f2b3485c1d">Agendas</CategoryName>
    <PRADateTrigger xmlns="4f9c820c-e7e2-444d-97ee-45f2b3485c1d" xsi:nil="true"/>
    <PRAText2 xmlns="4f9c820c-e7e2-444d-97ee-45f2b3485c1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A5A93F0F74B8FE4E95B64769997B5A91" ma:contentTypeVersion="57" ma:contentTypeDescription="Create a new document." ma:contentTypeScope="" ma:versionID="bcb0ab0a92c9f7ebf9c4caeecc6d229f">
  <xsd:schema xmlns:xsd="http://www.w3.org/2001/XMLSchema" xmlns:xs="http://www.w3.org/2001/XMLSchema" xmlns:p="http://schemas.microsoft.com/office/2006/metadata/properties" xmlns:ns2="e842b5fa-604b-465e-bfaf-4d2929d91a1e" xmlns:ns3="b5ea6b00-64c9-4b32-9ed4-9d71aab97efe" xmlns:ns4="4f9c820c-e7e2-444d-97ee-45f2b3485c1d" xmlns:ns5="15ffb055-6eb4-45a1-bc20-bf2ac0d420da" xmlns:ns6="725c79e5-42ce-4aa0-ac78-b6418001f0d2" xmlns:ns7="c91a514c-9034-4fa3-897a-8352025b26ed" targetNamespace="http://schemas.microsoft.com/office/2006/metadata/properties" ma:root="true" ma:fieldsID="ef94f20fa648b7053fcd2fe3f7685584" ns2:_="" ns3:_="" ns4:_="" ns5:_="" ns6:_="" ns7:_="">
    <xsd:import namespace="e842b5fa-604b-465e-bfaf-4d2929d91a1e"/>
    <xsd:import namespace="b5ea6b00-64c9-4b32-9ed4-9d71aab97efe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4:DocumentType" minOccurs="0"/>
                <xsd:element ref="ns5:KeyWords" minOccurs="0"/>
                <xsd:element ref="ns4:Narrative" minOccurs="0"/>
                <xsd:element ref="ns5:SecurityClassification" minOccurs="0"/>
                <xsd:element ref="ns4:Subactivity" minOccurs="0"/>
                <xsd:element ref="ns4:Case" minOccurs="0"/>
                <xsd:element ref="ns4:RelatedPeople" minOccurs="0"/>
                <xsd:element ref="ns4:CategoryName" minOccurs="0"/>
                <xsd:element ref="ns4:CategoryValue" minOccurs="0"/>
                <xsd:element ref="ns4:BusinessValue" minOccurs="0"/>
                <xsd:element ref="ns4:FunctionGroup" minOccurs="0"/>
                <xsd:element ref="ns4:Function" minOccurs="0"/>
                <xsd:element ref="ns4:PRAType" minOccurs="0"/>
                <xsd:element ref="ns4:PRADate1" minOccurs="0"/>
                <xsd:element ref="ns4:PRADate2" minOccurs="0"/>
                <xsd:element ref="ns4:PRADate3" minOccurs="0"/>
                <xsd:element ref="ns4:PRADateDisposal" minOccurs="0"/>
                <xsd:element ref="ns4:PRADateTrigger" minOccurs="0"/>
                <xsd:element ref="ns4:PRAText1" minOccurs="0"/>
                <xsd:element ref="ns4:PRAText2" minOccurs="0"/>
                <xsd:element ref="ns4:PRAText3" minOccurs="0"/>
                <xsd:element ref="ns4:PRAText4" minOccurs="0"/>
                <xsd:element ref="ns4:PRAText5" minOccurs="0"/>
                <xsd:element ref="ns4:AggregationStatus" minOccurs="0"/>
                <xsd:element ref="ns4:Project" minOccurs="0"/>
                <xsd:element ref="ns4:Activity" minOccurs="0"/>
                <xsd:element ref="ns6:AggregationNarrative" minOccurs="0"/>
                <xsd:element ref="ns7:Channel" minOccurs="0"/>
                <xsd:element ref="ns7:Team" minOccurs="0"/>
                <xsd:element ref="ns7:Level2" minOccurs="0"/>
                <xsd:element ref="ns7:Level3" minOccurs="0"/>
                <xsd:element ref="ns7:Yea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2b5fa-604b-465e-bfaf-4d2929d91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f0c11e9-e531-4d79-963f-eb59d5372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5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a6b00-64c9-4b32-9ed4-9d71aab97e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f812f89-12c1-45ec-ab4d-d6fecec6f700}" ma:internalName="TaxCatchAll" ma:showField="CatchAllData" ma:web="b5ea6b00-64c9-4b32-9ed4-9d71aab97e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25" nillable="true" ma:displayName="Document Type" ma:format="Dropdown" ma:internalName="DocumentType" ma:readOnly="false">
      <xsd:simpleType>
        <xsd:restriction base="dms:Choice">
          <xsd:enumeration value="APPLICATION, Permit, Infrastructure related"/>
          <xsd:enumeration value="CALCULATION, Workings"/>
          <xsd:enumeration value="CERTIFICATE, Award, Recognition"/>
          <xsd:enumeration value="CHECKLIST or Register, Matrix, Records Control"/>
          <xsd:enumeration value="COMMUNICATION, Correspondence, Publication"/>
          <xsd:enumeration value="CONTRACT, Variation, Agreement"/>
          <xsd:enumeration value="DESIGN or Architecture"/>
          <xsd:enumeration value="DRAWING, Map, Flowchart, Plan, Charter"/>
          <xsd:enumeration value="EMPLOYMENT or Personnel related"/>
          <xsd:enumeration value="FINANCIAL related"/>
          <xsd:enumeration value="FORM or Template"/>
          <xsd:enumeration value="GOVERNANCE, Rules and Regulations, Environment"/>
          <xsd:enumeration value="IMAGE, Video, Multimedia, Screenshot"/>
          <xsd:enumeration value="MINUTES, Agenda, Notes, Memo, Filenote"/>
          <xsd:enumeration value="POLICY or Procedure, Process, SOP"/>
          <xsd:enumeration value="PRESENTATION, Speech"/>
          <xsd:enumeration value="PROCUREMENT related"/>
          <xsd:enumeration value="PROJECT related"/>
          <xsd:enumeration value="REFERENCE, Supporting Documentation"/>
          <xsd:enumeration value="SERVICE REQUEST, Change Management"/>
          <xsd:enumeration value="SPECIFICATION, Standard"/>
          <xsd:enumeration value="TRAINING, Operating or System Manual"/>
          <xsd:enumeration value="WORKSHEET, Roster"/>
          <xsd:enumeration value="Not yet defined"/>
        </xsd:restriction>
      </xsd:simpleType>
    </xsd:element>
    <xsd:element name="Narrative" ma:index="27" nillable="true" ma:displayName="Narrative" ma:hidden="true" ma:internalName="Narrative" ma:readOnly="false">
      <xsd:simpleType>
        <xsd:restriction base="dms:Note"/>
      </xsd:simpleType>
    </xsd:element>
    <xsd:element name="Subactivity" ma:index="29" nillable="true" ma:displayName="Subactivity" ma:default="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30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31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32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33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34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35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36" nillable="true" ma:displayName="Function" ma:default="Corporate Services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37" nillable="true" ma:displayName="PRA 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38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39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40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41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42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43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44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45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46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47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48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49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50" nillable="true" ma:displayName="Activity" ma:default="Communications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26" nillable="true" ma:displayName="Key Words" ma:hidden="true" ma:internalName="KeyWords" ma:readOnly="false">
      <xsd:simpleType>
        <xsd:restriction base="dms:Note"/>
      </xsd:simpleType>
    </xsd:element>
    <xsd:element name="SecurityClassification" ma:index="28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51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52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53" nillable="true" ma:displayName="Team" ma:default="Communications" ma:hidden="true" ma:internalName="Team" ma:readOnly="false">
      <xsd:simpleType>
        <xsd:restriction base="dms:Text">
          <xsd:maxLength value="255"/>
        </xsd:restriction>
      </xsd:simpleType>
    </xsd:element>
    <xsd:element name="Level2" ma:index="54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55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56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9C561A-A8EA-4499-AA6B-A01CA6B6B1E8}">
  <ds:schemaRefs>
    <ds:schemaRef ds:uri="http://schemas.microsoft.com/office/2006/metadata/properties"/>
    <ds:schemaRef ds:uri="http://schemas.microsoft.com/office/infopath/2007/PartnerControls"/>
    <ds:schemaRef ds:uri="b5ea6b00-64c9-4b32-9ed4-9d71aab97efe"/>
    <ds:schemaRef ds:uri="e842b5fa-604b-465e-bfaf-4d2929d91a1e"/>
    <ds:schemaRef ds:uri="4f9c820c-e7e2-444d-97ee-45f2b3485c1d"/>
    <ds:schemaRef ds:uri="15ffb055-6eb4-45a1-bc20-bf2ac0d420da"/>
    <ds:schemaRef ds:uri="c91a514c-9034-4fa3-897a-8352025b26ed"/>
    <ds:schemaRef ds:uri="725c79e5-42ce-4aa0-ac78-b6418001f0d2"/>
  </ds:schemaRefs>
</ds:datastoreItem>
</file>

<file path=customXml/itemProps2.xml><?xml version="1.0" encoding="utf-8"?>
<ds:datastoreItem xmlns:ds="http://schemas.openxmlformats.org/officeDocument/2006/customXml" ds:itemID="{B8984B82-8668-44CA-920A-A410CF1B169A}"/>
</file>

<file path=customXml/itemProps3.xml><?xml version="1.0" encoding="utf-8"?>
<ds:datastoreItem xmlns:ds="http://schemas.openxmlformats.org/officeDocument/2006/customXml" ds:itemID="{2183A9D3-EB2A-AC4B-A25B-A70B1F0EB3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91F156-A344-4311-894A-EEE77303E5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Sohne A4 Portrait - Pattern</Template>
  <TotalTime>20</TotalTime>
  <Pages>1</Pages>
  <Words>69</Words>
  <Characters>400</Characters>
  <Application>Microsoft Office Word</Application>
  <DocSecurity>0</DocSecurity>
  <Lines>66</Lines>
  <Paragraphs>39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Sohne A4 Portrait - Pattern</dc:title>
  <dc:subject/>
  <dc:creator>Corrinne Pillay</dc:creator>
  <cp:keywords/>
  <dc:description/>
  <cp:lastModifiedBy>Shelley Ashdown</cp:lastModifiedBy>
  <cp:revision>21</cp:revision>
  <cp:lastPrinted>2023-12-04T20:55:00Z</cp:lastPrinted>
  <dcterms:created xsi:type="dcterms:W3CDTF">2024-05-26T20:42:00Z</dcterms:created>
  <dcterms:modified xsi:type="dcterms:W3CDTF">2024-06-04T04:53:00Z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0x010100A5A93F0F74B8FE4E95B64769997B5A91</vt:lpwstr>
  </property>
  <property fmtid="{D5CDD505-2E9C-101B-9397-08002B2CF9AE}" pid="3" name="MediaServiceImageTags">
    <vt:lpwstr/>
  </property>
  <property fmtid="{D5CDD505-2E9C-101B-9397-08002B2CF9AE}" pid="4" name="PRAType">
    <vt:lpwstr>Doc</vt:lpwstr>
  </property>
  <property fmtid="{D5CDD505-2E9C-101B-9397-08002B2CF9AE}" pid="5" name="Order">
    <vt:r8>304600</vt:r8>
  </property>
  <property fmtid="{D5CDD505-2E9C-101B-9397-08002B2CF9AE}" pid="6" name="PRAText2">
    <vt:lpwstr/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PRAText3">
    <vt:lpwstr/>
  </property>
  <property fmtid="{D5CDD505-2E9C-101B-9397-08002B2CF9AE}" pid="11" name="WorkingLibrary">
    <vt:lpwstr>Templates and Forms</vt:lpwstr>
  </property>
  <property fmtid="{D5CDD505-2E9C-101B-9397-08002B2CF9AE}" pid="12" name="PRAText1">
    <vt:lpwstr/>
  </property>
  <property fmtid="{D5CDD505-2E9C-101B-9397-08002B2CF9AE}" pid="13" name="_ExtendedDescription">
    <vt:lpwstr/>
  </property>
  <property fmtid="{D5CDD505-2E9C-101B-9397-08002B2CF9AE}" pid="14" name="Dept">
    <vt:lpwstr>Communications</vt:lpwstr>
  </property>
  <property fmtid="{D5CDD505-2E9C-101B-9397-08002B2CF9AE}" pid="15" name="TriggerFlowInfo">
    <vt:lpwstr/>
  </property>
  <property fmtid="{D5CDD505-2E9C-101B-9397-08002B2CF9AE}" pid="16" name="PRAText4">
    <vt:lpwstr/>
  </property>
  <property fmtid="{D5CDD505-2E9C-101B-9397-08002B2CF9AE}" pid="17" name="DocumentStatus">
    <vt:lpwstr>Request to publish</vt:lpwstr>
  </property>
  <property fmtid="{D5CDD505-2E9C-101B-9397-08002B2CF9AE}" pid="18" name="xd_Signature">
    <vt:bool>false</vt:bool>
  </property>
  <property fmtid="{D5CDD505-2E9C-101B-9397-08002B2CF9AE}" pid="19" name="PRAText5">
    <vt:lpwstr/>
  </property>
  <property fmtid="{D5CDD505-2E9C-101B-9397-08002B2CF9AE}" pid="20" name="SharedWithUsers">
    <vt:lpwstr/>
  </property>
  <property fmtid="{D5CDD505-2E9C-101B-9397-08002B2CF9AE}" pid="21" name="Topic">
    <vt:lpwstr>31;#Brand Guidelines|ecf18240-ee68-4e9c-bf6b-5f1935b0d7cc</vt:lpwstr>
  </property>
  <property fmtid="{D5CDD505-2E9C-101B-9397-08002B2CF9AE}" pid="22" name="RelatedTeams">
    <vt:lpwstr/>
  </property>
  <property fmtid="{D5CDD505-2E9C-101B-9397-08002B2CF9AE}" pid="23" name="Teams">
    <vt:lpwstr>18;#PR and Communications|d5ee68b3-92a7-4ee5-ad99-f06abb6978e7</vt:lpwstr>
  </property>
  <property fmtid="{D5CDD505-2E9C-101B-9397-08002B2CF9AE}" pid="24" name="GrammarlyDocumentId">
    <vt:lpwstr>bc58bd5cf39987962d04de459e20431c75716fbb16d09554015d85fd3a62af24</vt:lpwstr>
  </property>
</Properties>
</file>